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26F33" w14:textId="77F92005" w:rsidR="00254F12" w:rsidRPr="00862057" w:rsidRDefault="00EC4055" w:rsidP="00862057">
      <w:pPr>
        <w:pStyle w:val="Title"/>
      </w:pPr>
      <w:bookmarkStart w:id="0" w:name="_Toc106305998"/>
      <w:r w:rsidRPr="00D97791">
        <w:rPr>
          <w:noProof/>
        </w:rPr>
        <w:drawing>
          <wp:anchor distT="0" distB="0" distL="114300" distR="114300" simplePos="0" relativeHeight="251677696" behindDoc="0" locked="1" layoutInCell="1" allowOverlap="1" wp14:anchorId="61FA13A6" wp14:editId="1BF40BA7">
            <wp:simplePos x="0" y="0"/>
            <wp:positionH relativeFrom="page">
              <wp:posOffset>6510655</wp:posOffset>
            </wp:positionH>
            <wp:positionV relativeFrom="page">
              <wp:posOffset>7125335</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C386DA4B6EF64294A097D3B202F5446A"/>
          </w:placeholder>
          <w:dataBinding w:prefixMappings="xmlns:ns0='http://purl.org/dc/elements/1.1/' xmlns:ns1='http://schemas.openxmlformats.org/package/2006/metadata/core-properties' " w:xpath="/ns1:coreProperties[1]/ns0:title[1]" w:storeItemID="{6C3C8BC8-F283-45AE-878A-BAB7291924A1}"/>
          <w:text/>
        </w:sdtPr>
        <w:sdtContent>
          <w:r w:rsidR="00532ABE">
            <w:t>Flora and Fauna Guarantee Act 1988 – Potentially Threatening Processes List</w:t>
          </w:r>
        </w:sdtContent>
      </w:sdt>
    </w:p>
    <w:sdt>
      <w:sdtPr>
        <w:rPr>
          <w:sz w:val="32"/>
          <w:szCs w:val="22"/>
        </w:rPr>
        <w:alias w:val="Subtitle"/>
        <w:tag w:val=""/>
        <w:id w:val="328029620"/>
        <w:placeholder>
          <w:docPart w:val="BD250038136E40D5927FE29CB3E80E48"/>
        </w:placeholder>
        <w:dataBinding w:prefixMappings="xmlns:ns0='http://purl.org/dc/elements/1.1/' xmlns:ns1='http://schemas.openxmlformats.org/package/2006/metadata/core-properties' " w:xpath="/ns1:coreProperties[1]/ns0:subject[1]" w:storeItemID="{6C3C8BC8-F283-45AE-878A-BAB7291924A1}"/>
        <w:text/>
      </w:sdtPr>
      <w:sdtContent>
        <w:p w14:paraId="5BE0EE23" w14:textId="2BD812D7" w:rsidR="004C1F02" w:rsidRPr="00A37839" w:rsidRDefault="00233605" w:rsidP="00862057">
          <w:pPr>
            <w:pStyle w:val="Subtitle"/>
            <w:rPr>
              <w:sz w:val="32"/>
              <w:szCs w:val="22"/>
            </w:rPr>
          </w:pPr>
          <w:r w:rsidRPr="00A37839">
            <w:rPr>
              <w:sz w:val="32"/>
              <w:szCs w:val="22"/>
            </w:rPr>
            <w:t>Ju</w:t>
          </w:r>
          <w:r w:rsidR="00A37839" w:rsidRPr="00A37839">
            <w:rPr>
              <w:sz w:val="32"/>
              <w:szCs w:val="22"/>
            </w:rPr>
            <w:t>ly</w:t>
          </w:r>
          <w:r w:rsidRPr="00A37839">
            <w:rPr>
              <w:sz w:val="32"/>
              <w:szCs w:val="22"/>
            </w:rPr>
            <w:t xml:space="preserve"> 2026</w:t>
          </w:r>
        </w:p>
      </w:sdtContent>
    </w:sdt>
    <w:p w14:paraId="5F1CA328" w14:textId="062CC719" w:rsidR="00EC4055" w:rsidRDefault="00EC4055" w:rsidP="00532ABE">
      <w:pPr>
        <w:pStyle w:val="xProjectBar"/>
        <w:framePr w:wrap="around"/>
        <w:ind w:left="0"/>
      </w:pPr>
      <w:r w:rsidRPr="00D97791">
        <w:t xml:space="preserve"> </w:t>
      </w:r>
    </w:p>
    <w:p w14:paraId="3015104D" w14:textId="77777777" w:rsidR="00254F12" w:rsidRPr="004C1F02" w:rsidRDefault="00254F12" w:rsidP="004E51DB">
      <w:pPr>
        <w:pStyle w:val="xVicLogo"/>
        <w:framePr w:wrap="around"/>
      </w:pPr>
      <w:r w:rsidRPr="004C1F02">
        <w:rPr>
          <w:noProof/>
        </w:rPr>
        <w:drawing>
          <wp:inline distT="0" distB="0" distL="0" distR="0" wp14:anchorId="24C7543F" wp14:editId="0DF7BEE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BDA15BD" w14:textId="6B2A01FE" w:rsidR="00254F12" w:rsidRPr="004C1F02" w:rsidRDefault="00985DB8" w:rsidP="004C1F02">
      <w:pPr>
        <w:sectPr w:rsidR="00254F12" w:rsidRPr="004C1F02" w:rsidSect="00CD157B">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700224" behindDoc="1" locked="1" layoutInCell="1" allowOverlap="1" wp14:anchorId="74640287" wp14:editId="1CB77993">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B1109">
        <w:rPr>
          <w:noProof/>
        </w:rPr>
        <mc:AlternateContent>
          <mc:Choice Requires="wps">
            <w:drawing>
              <wp:anchor distT="0" distB="0" distL="114300" distR="114300" simplePos="0" relativeHeight="251678720" behindDoc="1" locked="1" layoutInCell="1" allowOverlap="1" wp14:anchorId="34469DB9" wp14:editId="459B67C8">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52AE" id="Cover_ProjectBar" o:spid="_x0000_s1026" alt="&quot;&quot;" style="position:absolute;margin-left:0;margin-top:175.5pt;width:742.95pt;height:34.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62847" behindDoc="1" locked="1" layoutInCell="1" allowOverlap="1" wp14:anchorId="4E65B0A0" wp14:editId="31424721">
                <wp:simplePos x="0" y="0"/>
                <wp:positionH relativeFrom="page">
                  <wp:posOffset>0</wp:posOffset>
                </wp:positionH>
                <wp:positionV relativeFrom="page">
                  <wp:posOffset>2670175</wp:posOffset>
                </wp:positionV>
                <wp:extent cx="4413250" cy="3548380"/>
                <wp:effectExtent l="0" t="0" r="6350" b="0"/>
                <wp:wrapNone/>
                <wp:docPr id="13" name="Photo Top 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250" cy="354838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5" cstate="screen">
                            <a:extLst>
                              <a:ext uri="{28A0092B-C50C-407E-A947-70E740481C1C}">
                                <a14:useLocalDpi xmlns:a14="http://schemas.microsoft.com/office/drawing/2010/main"/>
                              </a:ext>
                            </a:extLst>
                          </a:blip>
                          <a:srcRect/>
                          <a:stretch>
                            <a:fillRect/>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323E" id="Photo Top Left" o:spid="_x0000_s1026" alt="&quot;&quot;" style="position:absolute;margin-left:0;margin-top:210.25pt;width:347.5pt;height:279.4pt;z-index:-251653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" path="m,l,3566625r2731785,l4413050,,,xe" stroked="f" strokeweight=".35228mm">
                <v:fill r:id="rId26" o:title="" recolor="t" rotate="t" type="frame"/>
                <v:stroke joinstyle="miter"/>
                <v:path arrowok="t" o:connecttype="custom" o:connectlocs="0,0;0,3548381;2731909,3548381;441325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63103" behindDoc="1" locked="1" layoutInCell="1" allowOverlap="1" wp14:anchorId="625AAD7E" wp14:editId="579D236A">
                <wp:simplePos x="0" y="0"/>
                <wp:positionH relativeFrom="page">
                  <wp:posOffset>10795</wp:posOffset>
                </wp:positionH>
                <wp:positionV relativeFrom="page">
                  <wp:posOffset>5791200</wp:posOffset>
                </wp:positionV>
                <wp:extent cx="6501130" cy="3542030"/>
                <wp:effectExtent l="0" t="0" r="0" b="1270"/>
                <wp:wrapNone/>
                <wp:docPr id="14" name="Photo Botto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130" cy="354203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7"/>
                          <a:srcRect/>
                          <a:stretch>
                            <a:fillRect l="-4873" t="-7820" r="-685" b="-33526"/>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0010" id="Photo Bottom" o:spid="_x0000_s1026" alt="&quot;&quot;" style="position:absolute;margin-left:.85pt;margin-top:456pt;width:511.9pt;height:278.9pt;z-index:-251653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lRGF0ZT4yMDIwLTA0LTEwVDE1OjU1OjM1PC94bXA6Q3JlYXRl&#10;RGF0ZT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gGBgcGBQgHBwcJCQgKDBQNDAsLDBkSEw8UHRofHh0aHBwgJC4nICIsIxwcKDcp&#10;LDAxNDQ0Hyc5PTgyPC4zNDL/2wBDAQkJCQwLDBgNDRgyIRwhMjIyMjIyMjIyMjIyMjIyMjIyMjIy&#10;MjIyMjIyMjIyMjIyMjIyMjIyMjIyMjIyMjIyMjL/wAARCAIG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" path="m,l6501736,,4824067,3559192,,3559192,,xe" stroked="f" strokeweight=".35203mm">
                <v:fill r:id="rId28" o:title="" recolor="t" rotate="t" type="frame"/>
                <v:stroke joinstyle="miter"/>
                <v:path arrowok="t" o:connecttype="custom" o:connectlocs="0,0;6501130,0;4823617,3542030;0,354203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62336" behindDoc="1" locked="1" layoutInCell="1" allowOverlap="1" wp14:anchorId="6B26E7E2" wp14:editId="531B4118">
                <wp:simplePos x="0" y="0"/>
                <wp:positionH relativeFrom="page">
                  <wp:posOffset>2635250</wp:posOffset>
                </wp:positionH>
                <wp:positionV relativeFrom="page">
                  <wp:posOffset>2628900</wp:posOffset>
                </wp:positionV>
                <wp:extent cx="7258685" cy="3167380"/>
                <wp:effectExtent l="0" t="0" r="0" b="0"/>
                <wp:wrapNone/>
                <wp:docPr id="15" name="Photo Top Full 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8685" cy="316738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9" cstate="email">
                            <a:extLst>
                              <a:ext uri="{28A0092B-C50C-407E-A947-70E740481C1C}">
                                <a14:useLocalDpi xmlns:a14="http://schemas.microsoft.com/office/drawing/2010/main"/>
                              </a:ext>
                            </a:extLst>
                          </a:blip>
                          <a:srcRect/>
                          <a:stretch>
                            <a:fillRect l="1259" t="150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655C" id="Photo Top Full Width" o:spid="_x0000_s1026" alt="&quot;&quot;" style="position:absolute;margin-left:207.5pt;margin-top:207pt;width:571.55pt;height:249.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" path="m,l,3566625r6513035,l7563431,1337484,7563431,,,xe" stroked="f" strokeweight=".35264mm">
                <v:fill r:id="rId30" o:title="" recolor="t" rotate="t" type="frame"/>
                <v:stroke joinstyle="miter"/>
                <v:path arrowok="t" o:connecttype="custom" o:connectlocs="0,0;0,3167381;6250612,3167381;7258686,1187768;7258686,0;0,0" o:connectangles="0,0,0,0,0,0"/>
                <w10:wrap anchorx="page" anchory="page"/>
                <w10:anchorlock/>
              </v:shape>
            </w:pict>
          </mc:Fallback>
        </mc:AlternateContent>
      </w:r>
      <w:r w:rsidR="00254F12" w:rsidRPr="004C1F02">
        <w:rPr>
          <w:noProof/>
        </w:rPr>
        <w:drawing>
          <wp:anchor distT="0" distB="0" distL="114300" distR="114300" simplePos="0" relativeHeight="251699200" behindDoc="1" locked="1" layoutInCell="1" allowOverlap="1" wp14:anchorId="234E3630" wp14:editId="1E2BB0BC">
            <wp:simplePos x="0" y="0"/>
            <wp:positionH relativeFrom="page">
              <wp:posOffset>4402455</wp:posOffset>
            </wp:positionH>
            <wp:positionV relativeFrom="page">
              <wp:posOffset>8460740</wp:posOffset>
            </wp:positionV>
            <wp:extent cx="838200" cy="8890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98176" behindDoc="1" locked="1" layoutInCell="1" allowOverlap="1" wp14:anchorId="29033497" wp14:editId="4CC8E28E">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7456" behindDoc="1" locked="1" layoutInCell="1" allowOverlap="1" wp14:anchorId="1642B908" wp14:editId="6917D9C3">
            <wp:simplePos x="0" y="0"/>
            <wp:positionH relativeFrom="page">
              <wp:posOffset>5670550</wp:posOffset>
            </wp:positionH>
            <wp:positionV relativeFrom="page">
              <wp:posOffset>7569835</wp:posOffset>
            </wp:positionV>
            <wp:extent cx="838200" cy="8890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3360" behindDoc="1" locked="1" layoutInCell="1" allowOverlap="1" wp14:anchorId="444CC460" wp14:editId="501674C2">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bookmarkEnd w:id="0"/>
    <w:p w14:paraId="1E1C72E9" w14:textId="34DC5D13" w:rsidR="00081719" w:rsidRDefault="00081719" w:rsidP="00015655">
      <w:pPr>
        <w:pStyle w:val="xPartnerLogosInsideCover"/>
      </w:pPr>
      <w:r>
        <w:lastRenderedPageBreak/>
        <w:tab/>
      </w:r>
    </w:p>
    <w:p w14:paraId="44711622" w14:textId="3222206F" w:rsidR="006614E4" w:rsidRPr="003055C4" w:rsidRDefault="00CF67DE" w:rsidP="00EE4D70">
      <w:pPr>
        <w:pStyle w:val="BoldBodyText"/>
      </w:pPr>
      <w:r>
        <w:t>Cover page photo credits</w:t>
      </w:r>
    </w:p>
    <w:p w14:paraId="12DD8256" w14:textId="77777777" w:rsidR="00532ABE" w:rsidRPr="00CF67DE" w:rsidRDefault="00532ABE" w:rsidP="00CF67DE">
      <w:pPr>
        <w:pStyle w:val="NoSpacing"/>
        <w:rPr>
          <w:noProof/>
        </w:rPr>
      </w:pPr>
      <w:r w:rsidRPr="00CF67DE">
        <w:rPr>
          <w:noProof/>
        </w:rPr>
        <w:t>Northern Pacific Seastar – John Lewis, ES Link Services Pty. Ltd.</w:t>
      </w:r>
    </w:p>
    <w:p w14:paraId="416AE6C0" w14:textId="2393C922" w:rsidR="006614E4" w:rsidRDefault="00152383" w:rsidP="003055C4">
      <w:pPr>
        <w:pStyle w:val="NoSpacing"/>
        <w:rPr>
          <w:noProof/>
        </w:rPr>
      </w:pPr>
      <w:r>
        <w:rPr>
          <w:noProof/>
        </w:rPr>
        <w:t>Gorse</w:t>
      </w:r>
      <w:r w:rsidR="00CF67DE">
        <w:rPr>
          <w:noProof/>
        </w:rPr>
        <w:t xml:space="preserve"> </w:t>
      </w:r>
      <w:r w:rsidR="00CF67DE" w:rsidRPr="00CF67DE">
        <w:rPr>
          <w:i/>
          <w:iCs/>
          <w:noProof/>
        </w:rPr>
        <w:t>Ulex europaeus</w:t>
      </w:r>
      <w:r>
        <w:rPr>
          <w:noProof/>
        </w:rPr>
        <w:t>, Sally Lambourne</w:t>
      </w:r>
    </w:p>
    <w:p w14:paraId="017952A5" w14:textId="7DF3FF27" w:rsidR="00CF67DE" w:rsidRPr="00CF67DE" w:rsidRDefault="00CF67DE" w:rsidP="00CF67DE">
      <w:pPr>
        <w:pStyle w:val="NoSpacing"/>
        <w:rPr>
          <w:noProof/>
        </w:rPr>
      </w:pPr>
      <w:r w:rsidRPr="00CF67DE">
        <w:rPr>
          <w:noProof/>
        </w:rPr>
        <w:t xml:space="preserve">Red Fox </w:t>
      </w:r>
      <w:r w:rsidRPr="00CF67DE">
        <w:rPr>
          <w:i/>
          <w:iCs/>
          <w:noProof/>
        </w:rPr>
        <w:t>Vulpes vulpes</w:t>
      </w:r>
      <w:r>
        <w:rPr>
          <w:noProof/>
        </w:rPr>
        <w:t>, Arthur Rylah Institute for Environmental Research</w:t>
      </w:r>
    </w:p>
    <w:p w14:paraId="1A0FFA34" w14:textId="77777777" w:rsidR="00CF67DE" w:rsidRPr="00CF67DE" w:rsidRDefault="00CF67DE" w:rsidP="00CF67DE">
      <w:pPr>
        <w:pStyle w:val="BodyText"/>
      </w:pPr>
    </w:p>
    <w:p w14:paraId="49A434E5" w14:textId="77777777" w:rsidR="00532ABE" w:rsidRPr="00532ABE" w:rsidRDefault="00532ABE" w:rsidP="00532ABE">
      <w:pPr>
        <w:pStyle w:val="BodyText"/>
      </w:pPr>
    </w:p>
    <w:bookmarkStart w:id="1" w:name="_Hlk131848832"/>
    <w:p w14:paraId="42B72D09" w14:textId="77777777" w:rsidR="00073EF4" w:rsidRDefault="00073EF4" w:rsidP="003214C0">
      <w:pPr>
        <w:pStyle w:val="DisclaimerText"/>
        <w:framePr w:wrap="around"/>
      </w:pPr>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72B31B6"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F1EC745"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ACF65B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072B31B6"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F1EC745"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ACF65B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75648"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8479BEC" w14:textId="65D7F589"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CF67DE">
        <w:t>, Ju</w:t>
      </w:r>
      <w:r w:rsidR="00A37839">
        <w:t>ly</w:t>
      </w:r>
      <w:r w:rsidR="00CF67DE">
        <w:t xml:space="preserve"> 2026</w:t>
      </w:r>
      <w:r w:rsidR="00F61065">
        <w:t>.</w:t>
      </w:r>
    </w:p>
    <w:p w14:paraId="3E35648E"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15F81CA"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8" w:tooltip="Creative Commons website" w:history="1">
        <w:r w:rsidRPr="00973D7E">
          <w:rPr>
            <w:rStyle w:val="Hyperlink"/>
            <w:color w:val="232222" w:themeColor="text1"/>
          </w:rPr>
          <w:t>Creative Commons website</w:t>
        </w:r>
      </w:hyperlink>
      <w:r w:rsidRPr="00973D7E">
        <w:t xml:space="preserve"> (</w:t>
      </w:r>
      <w:hyperlink r:id="rId39" w:history="1">
        <w:r w:rsidRPr="00973D7E">
          <w:rPr>
            <w:rStyle w:val="Hyperlink"/>
            <w:color w:val="232222" w:themeColor="text1"/>
            <w:u w:val="none"/>
          </w:rPr>
          <w:t>http://creativecommons.org/licenses/by/4.0/</w:t>
        </w:r>
      </w:hyperlink>
      <w:r w:rsidRPr="00973D7E">
        <w:t>).</w:t>
      </w:r>
    </w:p>
    <w:p w14:paraId="6802F2EE"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5CE6030" w14:textId="77777777" w:rsidR="00740ECE" w:rsidRPr="00C87F39" w:rsidRDefault="00740ECE" w:rsidP="00740ECE">
      <w:pPr>
        <w:pStyle w:val="DisclaimerTextRightBold"/>
        <w:framePr w:wrap="around"/>
      </w:pPr>
      <w:r w:rsidRPr="00C87F39">
        <w:t>Disclaimer</w:t>
      </w:r>
    </w:p>
    <w:p w14:paraId="294CD792"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3F6D67B" w14:textId="77777777" w:rsidR="00740ECE" w:rsidRPr="00F15EE0" w:rsidRDefault="00740ECE" w:rsidP="00E4201F">
      <w:pPr>
        <w:pStyle w:val="DisclaimerTextRightBold12pt"/>
        <w:framePr w:wrap="around"/>
      </w:pPr>
      <w:r w:rsidRPr="00F15EE0">
        <w:t>Accessibility</w:t>
      </w:r>
    </w:p>
    <w:p w14:paraId="2F8EE960" w14:textId="18A745CF"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0"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1" w:tooltip="Department of Energy, Environment and Climate Action website" w:history="1">
        <w:r w:rsidRPr="00CB1C0B">
          <w:rPr>
            <w:rStyle w:val="Hyperlink"/>
            <w:color w:val="232222" w:themeColor="text1"/>
            <w:szCs w:val="24"/>
          </w:rPr>
          <w:t>DEECA website</w:t>
        </w:r>
      </w:hyperlink>
      <w:r w:rsidRPr="00CB1C0B">
        <w:t xml:space="preserve"> (</w:t>
      </w:r>
      <w:r w:rsidR="003B3521" w:rsidRPr="003B3521">
        <w:t>https://www.environment.vic.gov.au/conserving-threatened-species/threatened-list</w:t>
      </w:r>
      <w:r w:rsidRPr="00CB1C0B">
        <w:t>)</w:t>
      </w:r>
      <w:r w:rsidRPr="000B497E">
        <w:t>.</w:t>
      </w:r>
      <w:r>
        <w:t xml:space="preserve"> </w:t>
      </w:r>
      <w:bookmarkEnd w:id="4"/>
    </w:p>
    <w:p w14:paraId="189BE6A9"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4773CA44" w14:textId="77777777" w:rsidR="003B3521" w:rsidRDefault="003B3521" w:rsidP="003B3521">
      <w:pPr>
        <w:pStyle w:val="Heading1"/>
      </w:pPr>
      <w:bookmarkStart w:id="5" w:name="_TOCMarker"/>
      <w:bookmarkStart w:id="6" w:name="_Toc78212716"/>
      <w:bookmarkEnd w:id="5"/>
      <w:r w:rsidRPr="00050253">
        <w:lastRenderedPageBreak/>
        <w:t>Introduction</w:t>
      </w:r>
      <w:bookmarkEnd w:id="6"/>
    </w:p>
    <w:p w14:paraId="4023778F" w14:textId="77777777" w:rsidR="003B3521" w:rsidRDefault="003B3521" w:rsidP="003B3521">
      <w:pPr>
        <w:pStyle w:val="Heading2"/>
      </w:pPr>
      <w:bookmarkStart w:id="7" w:name="_Toc78212717"/>
      <w:r>
        <w:t xml:space="preserve">About the </w:t>
      </w:r>
      <w:r w:rsidRPr="001F69FC">
        <w:t>Flora and Fauna Guarantee</w:t>
      </w:r>
      <w:r>
        <w:t xml:space="preserve"> Act</w:t>
      </w:r>
      <w:bookmarkEnd w:id="7"/>
    </w:p>
    <w:p w14:paraId="2BAE6F29" w14:textId="6D65199F" w:rsidR="003B3521" w:rsidRDefault="003B3521" w:rsidP="003B3521">
      <w:pPr>
        <w:pStyle w:val="BodyText"/>
        <w:spacing w:line="240" w:lineRule="auto"/>
      </w:pPr>
      <w:r>
        <w:t xml:space="preserve">The </w:t>
      </w:r>
      <w:r w:rsidRPr="00AA036B">
        <w:rPr>
          <w:i/>
          <w:iCs/>
        </w:rPr>
        <w:t>Flora and Fauna Guarantee Act 1988</w:t>
      </w:r>
      <w:r>
        <w:t xml:space="preserve"> (FFG Act) is the primary piece of Victorian legislation that provides for the conservation of biodiversity and the management of associated potentially threatening processes. Along with the listing of threatened species</w:t>
      </w:r>
      <w:r w:rsidR="00233605">
        <w:t xml:space="preserve"> </w:t>
      </w:r>
      <w:r>
        <w:t xml:space="preserve">and communities where they satisfy prescribed criteria in the FFG Act and in the FFG Regulations, the listing of potentially threatening processes has also been a feature of the Act since its inception. </w:t>
      </w:r>
    </w:p>
    <w:p w14:paraId="5DEB32F0" w14:textId="77777777" w:rsidR="003B3521" w:rsidRPr="00C45E84" w:rsidRDefault="003B3521" w:rsidP="003B3521">
      <w:pPr>
        <w:pStyle w:val="Heading2"/>
      </w:pPr>
      <w:r w:rsidRPr="00C45E84">
        <w:t>What is a potentially threatening process?</w:t>
      </w:r>
    </w:p>
    <w:p w14:paraId="230E0020" w14:textId="77777777" w:rsidR="003B3521" w:rsidRDefault="003B3521" w:rsidP="003B3521">
      <w:pPr>
        <w:pStyle w:val="BodyText"/>
        <w:spacing w:line="240" w:lineRule="auto"/>
      </w:pPr>
      <w:r>
        <w:t>The FFG Act defines a potentially threatening process as ‘a process which may have the capability to threaten the survival, abundance or evolutionary development of any taxon or community of flora or fauna’.</w:t>
      </w:r>
    </w:p>
    <w:p w14:paraId="6B27846B" w14:textId="77777777" w:rsidR="003B3521" w:rsidRPr="00223CA0" w:rsidRDefault="003B3521" w:rsidP="003B3521">
      <w:pPr>
        <w:pStyle w:val="Heading2"/>
      </w:pPr>
      <w:bookmarkStart w:id="8" w:name="_Toc78212718"/>
      <w:r>
        <w:t>Legislative provision</w:t>
      </w:r>
      <w:bookmarkEnd w:id="8"/>
    </w:p>
    <w:p w14:paraId="660FF0EF" w14:textId="77777777" w:rsidR="003B3521" w:rsidRDefault="003B3521" w:rsidP="003B3521">
      <w:pPr>
        <w:pStyle w:val="BodyText"/>
        <w:spacing w:line="240" w:lineRule="auto"/>
      </w:pPr>
      <w:r>
        <w:t>This document meets the following statutory requirement:</w:t>
      </w:r>
    </w:p>
    <w:p w14:paraId="0C9AE89A" w14:textId="77777777" w:rsidR="003B3521" w:rsidRDefault="003B3521" w:rsidP="003B3521">
      <w:pPr>
        <w:pStyle w:val="BodyText"/>
        <w:spacing w:line="240" w:lineRule="auto"/>
      </w:pPr>
      <w:r>
        <w:rPr>
          <w:i/>
          <w:iCs/>
        </w:rPr>
        <w:t>Flora and Fauna Guarantee Act 1988</w:t>
      </w:r>
      <w:r>
        <w:t xml:space="preserve"> Part 3, Division 1, section 11:</w:t>
      </w:r>
    </w:p>
    <w:p w14:paraId="2DDA2560" w14:textId="77777777" w:rsidR="003B3521" w:rsidRDefault="003B3521" w:rsidP="003B3521">
      <w:pPr>
        <w:pStyle w:val="BodyText"/>
        <w:spacing w:line="240" w:lineRule="auto"/>
      </w:pPr>
      <w:r>
        <w:t xml:space="preserve">(1) The Governor in Council, in accordance with this section, must establish and maintain a list of potentially threatening processes. </w:t>
      </w:r>
    </w:p>
    <w:p w14:paraId="24D8AE04" w14:textId="77777777" w:rsidR="003B3521" w:rsidRDefault="003B3521" w:rsidP="003B3521">
      <w:pPr>
        <w:pStyle w:val="BodyText"/>
        <w:spacing w:line="240" w:lineRule="auto"/>
      </w:pPr>
      <w:r>
        <w:t xml:space="preserve">(2) The Governor in Council may specify in the list under subsection (1) any potentially threatening process that the Minister, under Division 3, recommends should be specified in the list. </w:t>
      </w:r>
      <w:r>
        <w:br/>
      </w:r>
    </w:p>
    <w:p w14:paraId="279896A3" w14:textId="77777777" w:rsidR="003B3521" w:rsidRDefault="003B3521" w:rsidP="003B3521">
      <w:pPr>
        <w:pStyle w:val="Heading1"/>
      </w:pPr>
      <w:r>
        <w:t>Listed potentially threatening processes</w:t>
      </w:r>
    </w:p>
    <w:p w14:paraId="23D7B41F"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Alteration to the natural flow regimes of rivers and streams.</w:t>
      </w:r>
    </w:p>
    <w:p w14:paraId="2525D8FD"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Alteration to the natural temperature regimes of rivers and streams.</w:t>
      </w:r>
    </w:p>
    <w:p w14:paraId="38021F94" w14:textId="77777777" w:rsidR="003B3521"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Collection of native orchids.</w:t>
      </w:r>
    </w:p>
    <w:p w14:paraId="52A630AB" w14:textId="4AAB1778" w:rsidR="00233605" w:rsidRPr="00233605" w:rsidRDefault="00233605" w:rsidP="00233605">
      <w:pPr>
        <w:pStyle w:val="ListParagraph"/>
        <w:widowControl w:val="0"/>
        <w:numPr>
          <w:ilvl w:val="0"/>
          <w:numId w:val="49"/>
        </w:numPr>
        <w:spacing w:before="0"/>
        <w:ind w:left="714" w:hanging="357"/>
        <w:contextualSpacing w:val="0"/>
        <w:rPr>
          <w:rFonts w:cstheme="minorHAnsi"/>
          <w:snapToGrid w:val="0"/>
          <w:lang w:eastAsia="en-US"/>
        </w:rPr>
      </w:pPr>
      <w:r w:rsidRPr="00233605">
        <w:rPr>
          <w:rFonts w:cstheme="minorHAnsi"/>
          <w:snapToGrid w:val="0"/>
          <w:lang w:eastAsia="en-US"/>
        </w:rPr>
        <w:t>Degradation and loss of freshwater and estuarine habitats and impact on native fish caused by European Carp (</w:t>
      </w:r>
      <w:r w:rsidRPr="00233605">
        <w:rPr>
          <w:rFonts w:cstheme="minorHAnsi"/>
          <w:i/>
          <w:iCs/>
          <w:snapToGrid w:val="0"/>
          <w:lang w:eastAsia="en-US"/>
        </w:rPr>
        <w:t>Cyprinus carpio</w:t>
      </w:r>
      <w:r w:rsidRPr="00233605">
        <w:rPr>
          <w:rFonts w:cstheme="minorHAnsi"/>
          <w:snapToGrid w:val="0"/>
          <w:lang w:eastAsia="en-US"/>
        </w:rPr>
        <w:t>)</w:t>
      </w:r>
      <w:r>
        <w:rPr>
          <w:rFonts w:cstheme="minorHAnsi"/>
          <w:snapToGrid w:val="0"/>
          <w:lang w:eastAsia="en-US"/>
        </w:rPr>
        <w:t>.</w:t>
      </w:r>
    </w:p>
    <w:p w14:paraId="4482370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rPr>
        <w:t>Degradation and loss of habitats caused by feral Horses (</w:t>
      </w:r>
      <w:r w:rsidRPr="003B188C">
        <w:rPr>
          <w:rFonts w:cstheme="minorHAnsi"/>
          <w:i/>
          <w:snapToGrid w:val="0"/>
        </w:rPr>
        <w:t>Equus caballus</w:t>
      </w:r>
      <w:r w:rsidRPr="003B188C">
        <w:rPr>
          <w:rFonts w:cstheme="minorHAnsi"/>
          <w:snapToGrid w:val="0"/>
        </w:rPr>
        <w:t>).</w:t>
      </w:r>
    </w:p>
    <w:p w14:paraId="183A4EDF" w14:textId="2D24C28D" w:rsidR="00233605" w:rsidRPr="00233605" w:rsidRDefault="003B3521" w:rsidP="00233605">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Degradation of native riparian vegetation along Victorian rivers and streams.</w:t>
      </w:r>
    </w:p>
    <w:p w14:paraId="14109A1D"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Habitat fragmentation as a threatening process for fauna in Victoria.</w:t>
      </w:r>
    </w:p>
    <w:p w14:paraId="5BF503B4"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High frequency fire resulting in disruption of life cycle processes in plants and animals and loss of vegetation structure and composition.</w:t>
      </w:r>
    </w:p>
    <w:p w14:paraId="619C00EE"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Human activity which results in artificially elevated or epidemic levels of Myrtle Wilt within </w:t>
      </w:r>
      <w:r w:rsidRPr="003B188C">
        <w:rPr>
          <w:rFonts w:cstheme="minorHAnsi"/>
          <w:i/>
          <w:snapToGrid w:val="0"/>
          <w:lang w:eastAsia="en-US"/>
        </w:rPr>
        <w:t>Nothofagus</w:t>
      </w:r>
      <w:r w:rsidRPr="003B188C">
        <w:rPr>
          <w:rFonts w:cstheme="minorHAnsi"/>
          <w:snapToGrid w:val="0"/>
          <w:lang w:eastAsia="en-US"/>
        </w:rPr>
        <w:t>-dominated Cool Temperate Rainforest.</w:t>
      </w:r>
    </w:p>
    <w:p w14:paraId="38DCA3E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Inappropriate fire regimes causing disruption to sustainable ecosystem processes and resultant loss of biodiversity.</w:t>
      </w:r>
    </w:p>
    <w:p w14:paraId="03895913"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Incidental catch (or bycatch) of seabirds during longline fishing operations.</w:t>
      </w:r>
    </w:p>
    <w:p w14:paraId="472AD431"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Increase in sediment input into Victorian rivers and streams due to human activities.</w:t>
      </w:r>
    </w:p>
    <w:p w14:paraId="511B2EA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Infection of amphibians with Chytrid Fungus, resulting in chytridiomycosis.</w:t>
      </w:r>
    </w:p>
    <w:p w14:paraId="1ADA5248"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Input of organotins to Victorian marine and estuarine waters.</w:t>
      </w:r>
    </w:p>
    <w:p w14:paraId="449346CF"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Input of petroleum and related products into Victorian marine and estuarine environments.</w:t>
      </w:r>
    </w:p>
    <w:p w14:paraId="611044F2"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Input of toxic substances into Victorian rivers and streams.</w:t>
      </w:r>
    </w:p>
    <w:p w14:paraId="4831D846"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Introduction and spread of </w:t>
      </w:r>
      <w:r w:rsidRPr="003B188C">
        <w:rPr>
          <w:rFonts w:cstheme="minorHAnsi"/>
          <w:i/>
          <w:snapToGrid w:val="0"/>
          <w:lang w:eastAsia="en-US"/>
        </w:rPr>
        <w:t>Spartina</w:t>
      </w:r>
      <w:r w:rsidRPr="003B188C">
        <w:rPr>
          <w:rFonts w:cstheme="minorHAnsi"/>
          <w:snapToGrid w:val="0"/>
          <w:lang w:eastAsia="en-US"/>
        </w:rPr>
        <w:t xml:space="preserve"> to Victorian estuarine environments.</w:t>
      </w:r>
    </w:p>
    <w:p w14:paraId="5BAC992C" w14:textId="77777777" w:rsidR="00775539" w:rsidRDefault="00775539" w:rsidP="003B3521">
      <w:pPr>
        <w:pStyle w:val="ListParagraph"/>
        <w:widowControl w:val="0"/>
        <w:numPr>
          <w:ilvl w:val="0"/>
          <w:numId w:val="49"/>
        </w:numPr>
        <w:spacing w:before="0"/>
        <w:ind w:left="714" w:hanging="357"/>
        <w:contextualSpacing w:val="0"/>
        <w:rPr>
          <w:rFonts w:cstheme="minorHAnsi"/>
          <w:snapToGrid w:val="0"/>
          <w:lang w:eastAsia="en-US"/>
        </w:rPr>
        <w:sectPr w:rsidR="00775539" w:rsidSect="002E31E7">
          <w:pgSz w:w="11907" w:h="16839" w:code="9"/>
          <w:pgMar w:top="1134" w:right="1134" w:bottom="1134" w:left="1134" w:header="283" w:footer="283" w:gutter="0"/>
          <w:cols w:space="454"/>
          <w:noEndnote/>
          <w:docGrid w:linePitch="360"/>
        </w:sectPr>
      </w:pPr>
    </w:p>
    <w:p w14:paraId="3B42BF89"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lastRenderedPageBreak/>
        <w:t>Introduction of live fish into waters outside their natural range within a Victorian river catchment after 1770.</w:t>
      </w:r>
    </w:p>
    <w:p w14:paraId="0ABAB6E6" w14:textId="77777777" w:rsidR="003B3521" w:rsidRPr="003B188C" w:rsidRDefault="003B3521" w:rsidP="003B3521">
      <w:pPr>
        <w:pStyle w:val="Header"/>
        <w:numPr>
          <w:ilvl w:val="0"/>
          <w:numId w:val="49"/>
        </w:numPr>
        <w:tabs>
          <w:tab w:val="clear" w:pos="4513"/>
          <w:tab w:val="clear" w:pos="9026"/>
        </w:tabs>
        <w:spacing w:after="120" w:line="240" w:lineRule="auto"/>
        <w:ind w:left="714" w:hanging="357"/>
        <w:contextualSpacing w:val="0"/>
        <w:jc w:val="both"/>
        <w:rPr>
          <w:rFonts w:cstheme="minorHAnsi"/>
        </w:rPr>
      </w:pPr>
      <w:r w:rsidRPr="003B188C">
        <w:rPr>
          <w:rFonts w:cstheme="minorHAnsi"/>
        </w:rPr>
        <w:t xml:space="preserve">Invasion of native vegetation by Blackberry </w:t>
      </w:r>
      <w:r w:rsidRPr="003B188C">
        <w:rPr>
          <w:rFonts w:cstheme="minorHAnsi"/>
          <w:i/>
        </w:rPr>
        <w:t>Rubus fruticosus</w:t>
      </w:r>
      <w:r w:rsidRPr="003B188C">
        <w:rPr>
          <w:rFonts w:cstheme="minorHAnsi"/>
        </w:rPr>
        <w:t xml:space="preserve"> L. agg.</w:t>
      </w:r>
    </w:p>
    <w:p w14:paraId="38075E03"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Invasion of native vegetation by ‘environmental </w:t>
      </w:r>
      <w:proofErr w:type="gramStart"/>
      <w:r w:rsidRPr="003B188C">
        <w:rPr>
          <w:rFonts w:cstheme="minorHAnsi"/>
          <w:snapToGrid w:val="0"/>
          <w:lang w:eastAsia="en-US"/>
        </w:rPr>
        <w:t>weeds’</w:t>
      </w:r>
      <w:proofErr w:type="gramEnd"/>
      <w:r w:rsidRPr="003B188C">
        <w:rPr>
          <w:rFonts w:cstheme="minorHAnsi"/>
          <w:snapToGrid w:val="0"/>
          <w:lang w:eastAsia="en-US"/>
        </w:rPr>
        <w:t>.</w:t>
      </w:r>
    </w:p>
    <w:p w14:paraId="0DAE655F"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i/>
          <w:snapToGrid w:val="0"/>
          <w:lang w:eastAsia="en-US"/>
        </w:rPr>
      </w:pPr>
      <w:r w:rsidRPr="003B188C">
        <w:rPr>
          <w:rFonts w:cstheme="minorHAnsi"/>
          <w:snapToGrid w:val="0"/>
          <w:lang w:eastAsia="en-US"/>
        </w:rPr>
        <w:t xml:space="preserve">Invasion of native vegetation communities by Tall </w:t>
      </w:r>
      <w:proofErr w:type="gramStart"/>
      <w:r w:rsidRPr="003B188C">
        <w:rPr>
          <w:rFonts w:cstheme="minorHAnsi"/>
          <w:snapToGrid w:val="0"/>
          <w:lang w:eastAsia="en-US"/>
        </w:rPr>
        <w:t>Wheat-grass</w:t>
      </w:r>
      <w:proofErr w:type="gramEnd"/>
      <w:r w:rsidRPr="003B188C">
        <w:rPr>
          <w:rFonts w:cstheme="minorHAnsi"/>
          <w:snapToGrid w:val="0"/>
          <w:lang w:eastAsia="en-US"/>
        </w:rPr>
        <w:t xml:space="preserve"> </w:t>
      </w:r>
      <w:r w:rsidRPr="003B188C">
        <w:rPr>
          <w:rFonts w:cstheme="minorHAnsi"/>
          <w:i/>
          <w:snapToGrid w:val="0"/>
          <w:lang w:eastAsia="en-US"/>
        </w:rPr>
        <w:t>Lophopyrum ponticum.</w:t>
      </w:r>
    </w:p>
    <w:p w14:paraId="76739D8A"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rPr>
        <w:t xml:space="preserve">Loss of biodiversity </w:t>
      </w:r>
      <w:proofErr w:type="gramStart"/>
      <w:r w:rsidRPr="003B188C">
        <w:rPr>
          <w:rFonts w:cstheme="minorHAnsi"/>
          <w:snapToGrid w:val="0"/>
        </w:rPr>
        <w:t>as a result of</w:t>
      </w:r>
      <w:proofErr w:type="gramEnd"/>
      <w:r w:rsidRPr="003B188C">
        <w:rPr>
          <w:rFonts w:cstheme="minorHAnsi"/>
          <w:snapToGrid w:val="0"/>
        </w:rPr>
        <w:t xml:space="preserve"> the spread of Coast Wattle (</w:t>
      </w:r>
      <w:r w:rsidRPr="003B188C">
        <w:rPr>
          <w:rFonts w:cstheme="minorHAnsi"/>
          <w:i/>
          <w:snapToGrid w:val="0"/>
        </w:rPr>
        <w:t xml:space="preserve">Acacia longifolia </w:t>
      </w:r>
      <w:r w:rsidRPr="003B188C">
        <w:rPr>
          <w:rFonts w:cstheme="minorHAnsi"/>
          <w:snapToGrid w:val="0"/>
        </w:rPr>
        <w:t>subsp</w:t>
      </w:r>
      <w:r w:rsidRPr="003B188C">
        <w:rPr>
          <w:rFonts w:cstheme="minorHAnsi"/>
          <w:i/>
          <w:snapToGrid w:val="0"/>
        </w:rPr>
        <w:t>. sophorae</w:t>
      </w:r>
      <w:r w:rsidRPr="003B188C">
        <w:rPr>
          <w:rFonts w:cstheme="minorHAnsi"/>
          <w:snapToGrid w:val="0"/>
        </w:rPr>
        <w:t>) and Sallow Wattle (</w:t>
      </w:r>
      <w:r w:rsidRPr="003B188C">
        <w:rPr>
          <w:rFonts w:cstheme="minorHAnsi"/>
          <w:i/>
          <w:snapToGrid w:val="0"/>
        </w:rPr>
        <w:t xml:space="preserve">Acacia longifolia </w:t>
      </w:r>
      <w:r w:rsidRPr="003B188C">
        <w:rPr>
          <w:rFonts w:cstheme="minorHAnsi"/>
          <w:snapToGrid w:val="0"/>
        </w:rPr>
        <w:t>subsp</w:t>
      </w:r>
      <w:r w:rsidRPr="003B188C">
        <w:rPr>
          <w:rFonts w:cstheme="minorHAnsi"/>
          <w:i/>
          <w:snapToGrid w:val="0"/>
        </w:rPr>
        <w:t xml:space="preserve">. longifolia) </w:t>
      </w:r>
      <w:r w:rsidRPr="003B188C">
        <w:rPr>
          <w:rFonts w:cstheme="minorHAnsi"/>
          <w:snapToGrid w:val="0"/>
        </w:rPr>
        <w:t>into areas outside its natural range.</w:t>
      </w:r>
    </w:p>
    <w:p w14:paraId="4C6FA188"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Loss of biodiversity in native ant populations and potential ecosystem integrity following invasion by Argentine Ants (</w:t>
      </w:r>
      <w:r w:rsidRPr="003B188C">
        <w:rPr>
          <w:rFonts w:cstheme="minorHAnsi"/>
          <w:i/>
          <w:snapToGrid w:val="0"/>
          <w:lang w:eastAsia="en-US"/>
        </w:rPr>
        <w:t>Linepithema humile</w:t>
      </w:r>
      <w:r w:rsidRPr="003B188C">
        <w:rPr>
          <w:rFonts w:cstheme="minorHAnsi"/>
          <w:snapToGrid w:val="0"/>
          <w:lang w:eastAsia="en-US"/>
        </w:rPr>
        <w:t>).</w:t>
      </w:r>
    </w:p>
    <w:p w14:paraId="7194B58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Loss of coarse woody debris from Victorian native forests and woodlands.</w:t>
      </w:r>
    </w:p>
    <w:p w14:paraId="71059F36"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Loss of hollow-bearing trees from Victorian native forests.</w:t>
      </w:r>
    </w:p>
    <w:p w14:paraId="7FB9D56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Loss of terrestrial climatic habitat caused by anthropogenic emissions of greenhouse gases.</w:t>
      </w:r>
    </w:p>
    <w:p w14:paraId="173D855A"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Poisoning of native wildlife by anticoagulant rodenticides</w:t>
      </w:r>
      <w:r>
        <w:rPr>
          <w:rFonts w:cstheme="minorHAnsi"/>
          <w:snapToGrid w:val="0"/>
          <w:lang w:eastAsia="en-US"/>
        </w:rPr>
        <w:t>.</w:t>
      </w:r>
    </w:p>
    <w:p w14:paraId="2E317D93"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Predation of native wildlife by the cat, </w:t>
      </w:r>
      <w:r w:rsidRPr="003B188C">
        <w:rPr>
          <w:rFonts w:cstheme="minorHAnsi"/>
          <w:i/>
          <w:snapToGrid w:val="0"/>
          <w:lang w:eastAsia="en-US"/>
        </w:rPr>
        <w:t>Felis catus</w:t>
      </w:r>
      <w:r w:rsidRPr="003B188C">
        <w:rPr>
          <w:rFonts w:cstheme="minorHAnsi"/>
          <w:snapToGrid w:val="0"/>
          <w:lang w:eastAsia="en-US"/>
        </w:rPr>
        <w:t>.</w:t>
      </w:r>
    </w:p>
    <w:p w14:paraId="3BAB4CDD"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Predation of native wildlife by the introduced Red Fox </w:t>
      </w:r>
      <w:r w:rsidRPr="003B188C">
        <w:rPr>
          <w:rFonts w:cstheme="minorHAnsi"/>
          <w:i/>
          <w:snapToGrid w:val="0"/>
          <w:lang w:eastAsia="en-US"/>
        </w:rPr>
        <w:t>Vulpes vulpes.</w:t>
      </w:r>
    </w:p>
    <w:p w14:paraId="35B099AB"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Prevention of passage of aquatic biota </w:t>
      </w:r>
      <w:proofErr w:type="gramStart"/>
      <w:r w:rsidRPr="003B188C">
        <w:rPr>
          <w:rFonts w:cstheme="minorHAnsi"/>
          <w:snapToGrid w:val="0"/>
          <w:lang w:eastAsia="en-US"/>
        </w:rPr>
        <w:t>as a result of</w:t>
      </w:r>
      <w:proofErr w:type="gramEnd"/>
      <w:r w:rsidRPr="003B188C">
        <w:rPr>
          <w:rFonts w:cstheme="minorHAnsi"/>
          <w:snapToGrid w:val="0"/>
          <w:lang w:eastAsia="en-US"/>
        </w:rPr>
        <w:t xml:space="preserve"> the presence of instream structures.</w:t>
      </w:r>
    </w:p>
    <w:p w14:paraId="530417BA"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Reduction in biodiversity of native vegetation by Sambar (</w:t>
      </w:r>
      <w:r>
        <w:rPr>
          <w:rFonts w:cstheme="minorHAnsi"/>
          <w:i/>
          <w:snapToGrid w:val="0"/>
          <w:lang w:eastAsia="en-US"/>
        </w:rPr>
        <w:t>Cervus</w:t>
      </w:r>
      <w:r w:rsidRPr="003B188C">
        <w:rPr>
          <w:rFonts w:cstheme="minorHAnsi"/>
          <w:i/>
          <w:snapToGrid w:val="0"/>
          <w:lang w:eastAsia="en-US"/>
        </w:rPr>
        <w:t xml:space="preserve"> unicolor</w:t>
      </w:r>
      <w:r w:rsidRPr="003B188C">
        <w:rPr>
          <w:rFonts w:cstheme="minorHAnsi"/>
          <w:snapToGrid w:val="0"/>
          <w:lang w:eastAsia="en-US"/>
        </w:rPr>
        <w:t>).</w:t>
      </w:r>
    </w:p>
    <w:p w14:paraId="5F0F15E8" w14:textId="77777777" w:rsidR="003B3521" w:rsidRPr="003B188C" w:rsidRDefault="003B3521" w:rsidP="003B3521">
      <w:pPr>
        <w:pStyle w:val="ListParagraph"/>
        <w:numPr>
          <w:ilvl w:val="0"/>
          <w:numId w:val="49"/>
        </w:numPr>
        <w:spacing w:before="0"/>
        <w:ind w:left="714" w:hanging="357"/>
        <w:contextualSpacing w:val="0"/>
        <w:rPr>
          <w:rFonts w:cstheme="minorHAnsi"/>
          <w:snapToGrid w:val="0"/>
          <w:lang w:eastAsia="en-US"/>
        </w:rPr>
      </w:pPr>
      <w:r w:rsidRPr="003B188C">
        <w:rPr>
          <w:rFonts w:cstheme="minorHAnsi"/>
          <w:snapToGrid w:val="0"/>
        </w:rPr>
        <w:t>Reduction in biodiversity resulting from Noisy Miner (</w:t>
      </w:r>
      <w:r w:rsidRPr="003B188C">
        <w:rPr>
          <w:rFonts w:cstheme="minorHAnsi"/>
          <w:i/>
          <w:snapToGrid w:val="0"/>
        </w:rPr>
        <w:t>Manorina melanocephala</w:t>
      </w:r>
      <w:r w:rsidRPr="003B188C">
        <w:rPr>
          <w:rFonts w:cstheme="minorHAnsi"/>
          <w:snapToGrid w:val="0"/>
        </w:rPr>
        <w:t>) populations in Victoria.</w:t>
      </w:r>
    </w:p>
    <w:p w14:paraId="60C84F3A" w14:textId="77777777" w:rsidR="003B3521" w:rsidRPr="003B188C" w:rsidRDefault="003B3521" w:rsidP="003B3521">
      <w:pPr>
        <w:pStyle w:val="BodyText"/>
        <w:numPr>
          <w:ilvl w:val="0"/>
          <w:numId w:val="49"/>
        </w:numPr>
        <w:spacing w:before="60"/>
        <w:ind w:left="714" w:hanging="357"/>
        <w:rPr>
          <w:rFonts w:cstheme="minorHAnsi"/>
          <w:i/>
        </w:rPr>
      </w:pPr>
      <w:r w:rsidRPr="003B188C">
        <w:rPr>
          <w:rFonts w:cstheme="minorHAnsi"/>
        </w:rPr>
        <w:t xml:space="preserve">Reduction in biomass and biodiversity of native vegetation through grazing by the Rabbit </w:t>
      </w:r>
      <w:r w:rsidRPr="003B188C">
        <w:rPr>
          <w:rFonts w:cstheme="minorHAnsi"/>
          <w:i/>
        </w:rPr>
        <w:t>Oryctolagus cuniculus.</w:t>
      </w:r>
    </w:p>
    <w:p w14:paraId="7F945E20"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Removal of wood debris from Victorian streams.</w:t>
      </w:r>
    </w:p>
    <w:p w14:paraId="79EBEDB4"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Soil and vegetation disturbance resulting from marble mining.</w:t>
      </w:r>
    </w:p>
    <w:p w14:paraId="6B0B0ACC"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bCs/>
        </w:rPr>
        <w:t>Soil degradation and reduction of biodiversity through browsing and competition by feral goats (</w:t>
      </w:r>
      <w:r w:rsidRPr="003B188C">
        <w:rPr>
          <w:rFonts w:cstheme="minorHAnsi"/>
          <w:bCs/>
          <w:i/>
        </w:rPr>
        <w:t>Capra hircus).</w:t>
      </w:r>
    </w:p>
    <w:p w14:paraId="21AA306B"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Soil erosion and vegetation damage and disturbance in the alpine regions of Victoria caused by cattle grazing.</w:t>
      </w:r>
    </w:p>
    <w:p w14:paraId="19103989"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Spread of </w:t>
      </w:r>
      <w:r w:rsidRPr="003B188C">
        <w:rPr>
          <w:rFonts w:cstheme="minorHAnsi"/>
          <w:i/>
          <w:snapToGrid w:val="0"/>
          <w:lang w:eastAsia="en-US"/>
        </w:rPr>
        <w:t>Pittosporum undulatum</w:t>
      </w:r>
      <w:r w:rsidRPr="003B188C">
        <w:rPr>
          <w:rFonts w:cstheme="minorHAnsi"/>
          <w:snapToGrid w:val="0"/>
          <w:lang w:eastAsia="en-US"/>
        </w:rPr>
        <w:t xml:space="preserve"> in areas outside its natural distribution.</w:t>
      </w:r>
    </w:p>
    <w:p w14:paraId="1E7C0D3F"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The discharge of human-generated marine debris into Victorian marine or estuarine waters.</w:t>
      </w:r>
    </w:p>
    <w:p w14:paraId="1814E083"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The introduction and spread of the Large Earth Bumblebee </w:t>
      </w:r>
      <w:r w:rsidRPr="003B188C">
        <w:rPr>
          <w:rFonts w:cstheme="minorHAnsi"/>
          <w:i/>
          <w:snapToGrid w:val="0"/>
          <w:lang w:eastAsia="en-US"/>
        </w:rPr>
        <w:t>Bombus terrestris</w:t>
      </w:r>
      <w:r w:rsidRPr="003B188C">
        <w:rPr>
          <w:rFonts w:cstheme="minorHAnsi"/>
          <w:snapToGrid w:val="0"/>
          <w:lang w:eastAsia="en-US"/>
        </w:rPr>
        <w:t xml:space="preserve"> into Victorian terrestrial environments.</w:t>
      </w:r>
    </w:p>
    <w:p w14:paraId="73F5C506"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The introduction of exotic organisms into Victorian marine waters.</w:t>
      </w:r>
    </w:p>
    <w:p w14:paraId="3694634D"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The spread of </w:t>
      </w:r>
      <w:r w:rsidRPr="003B188C">
        <w:rPr>
          <w:rFonts w:cstheme="minorHAnsi"/>
          <w:i/>
          <w:snapToGrid w:val="0"/>
          <w:lang w:eastAsia="en-US"/>
        </w:rPr>
        <w:t>Phytophthora cinnamomi</w:t>
      </w:r>
      <w:r w:rsidRPr="003B188C">
        <w:rPr>
          <w:rFonts w:cstheme="minorHAnsi"/>
          <w:snapToGrid w:val="0"/>
          <w:lang w:eastAsia="en-US"/>
        </w:rPr>
        <w:t xml:space="preserve"> from infected sites into parks and reserves, including roadsides, under the control of a state or local government authority.</w:t>
      </w:r>
    </w:p>
    <w:p w14:paraId="75B25F01"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Threats to native flora and fauna arising from the use by the feral honeybee </w:t>
      </w:r>
      <w:r w:rsidRPr="003B188C">
        <w:rPr>
          <w:rFonts w:cstheme="minorHAnsi"/>
          <w:i/>
          <w:snapToGrid w:val="0"/>
          <w:lang w:eastAsia="en-US"/>
        </w:rPr>
        <w:t>Apis mellifera</w:t>
      </w:r>
      <w:r w:rsidRPr="003B188C">
        <w:rPr>
          <w:rFonts w:cstheme="minorHAnsi"/>
          <w:snapToGrid w:val="0"/>
          <w:lang w:eastAsia="en-US"/>
        </w:rPr>
        <w:t xml:space="preserve"> of nesting hollows and floral resources.</w:t>
      </w:r>
    </w:p>
    <w:p w14:paraId="56F3A7FE" w14:textId="77777777" w:rsidR="003B3521" w:rsidRPr="003B188C" w:rsidRDefault="003B3521" w:rsidP="003B3521">
      <w:pPr>
        <w:pStyle w:val="ListParagraph"/>
        <w:widowControl w:val="0"/>
        <w:numPr>
          <w:ilvl w:val="0"/>
          <w:numId w:val="49"/>
        </w:numPr>
        <w:spacing w:before="0"/>
        <w:ind w:left="714" w:hanging="357"/>
        <w:contextualSpacing w:val="0"/>
        <w:rPr>
          <w:rFonts w:cstheme="minorHAnsi"/>
          <w:snapToGrid w:val="0"/>
          <w:lang w:eastAsia="en-US"/>
        </w:rPr>
      </w:pPr>
      <w:r w:rsidRPr="003B188C">
        <w:rPr>
          <w:rFonts w:cstheme="minorHAnsi"/>
          <w:snapToGrid w:val="0"/>
          <w:lang w:eastAsia="en-US"/>
        </w:rPr>
        <w:t xml:space="preserve">Use of </w:t>
      </w:r>
      <w:r w:rsidRPr="003B188C">
        <w:rPr>
          <w:rFonts w:cstheme="minorHAnsi"/>
          <w:i/>
          <w:snapToGrid w:val="0"/>
          <w:lang w:eastAsia="en-US"/>
        </w:rPr>
        <w:t>Phytophthora</w:t>
      </w:r>
      <w:r w:rsidRPr="003B188C">
        <w:rPr>
          <w:rFonts w:cstheme="minorHAnsi"/>
          <w:snapToGrid w:val="0"/>
          <w:lang w:eastAsia="en-US"/>
        </w:rPr>
        <w:t>-infected gravel in construction of roads, bridges and reservoirs.</w:t>
      </w:r>
    </w:p>
    <w:p w14:paraId="041A69C6" w14:textId="03708BD2" w:rsidR="00231305" w:rsidRPr="00E97B47" w:rsidRDefault="003B3521" w:rsidP="00290D18">
      <w:pPr>
        <w:pStyle w:val="BodyTextIndent"/>
        <w:numPr>
          <w:ilvl w:val="0"/>
          <w:numId w:val="49"/>
        </w:numPr>
        <w:ind w:left="714" w:hanging="357"/>
      </w:pPr>
      <w:r w:rsidRPr="00231305">
        <w:rPr>
          <w:rFonts w:cstheme="minorHAnsi"/>
          <w:color w:val="auto"/>
        </w:rPr>
        <w:t xml:space="preserve">Wetland loss and degradation </w:t>
      </w:r>
      <w:proofErr w:type="gramStart"/>
      <w:r w:rsidRPr="00231305">
        <w:rPr>
          <w:rFonts w:cstheme="minorHAnsi"/>
          <w:color w:val="auto"/>
        </w:rPr>
        <w:t>as a result of</w:t>
      </w:r>
      <w:proofErr w:type="gramEnd"/>
      <w:r w:rsidRPr="00231305">
        <w:rPr>
          <w:rFonts w:cstheme="minorHAnsi"/>
          <w:color w:val="auto"/>
        </w:rPr>
        <w:t xml:space="preserve"> change in water regime, dredging, draining, filling and grazing.</w:t>
      </w:r>
    </w:p>
    <w:sectPr w:rsidR="00231305" w:rsidRPr="00E97B47" w:rsidSect="00621DD2">
      <w:footerReference w:type="first" r:id="rId42"/>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7890B" w14:textId="77777777" w:rsidR="00B55758" w:rsidRDefault="00B55758" w:rsidP="00CD157B">
      <w:pPr>
        <w:pStyle w:val="NoSpacing"/>
      </w:pPr>
    </w:p>
  </w:endnote>
  <w:endnote w:type="continuationSeparator" w:id="0">
    <w:p w14:paraId="59C8C701" w14:textId="77777777" w:rsidR="00B55758" w:rsidRDefault="00B55758" w:rsidP="00CD157B">
      <w:pPr>
        <w:pStyle w:val="NoSpacing"/>
      </w:pPr>
    </w:p>
  </w:endnote>
  <w:endnote w:type="continuationNotice" w:id="1">
    <w:p w14:paraId="1259792A" w14:textId="77777777" w:rsidR="00B55758" w:rsidRDefault="00B5575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7B88A23" w14:textId="77777777" w:rsidTr="0040758A">
      <w:trPr>
        <w:trHeight w:val="397"/>
      </w:trPr>
      <w:tc>
        <w:tcPr>
          <w:tcW w:w="340" w:type="dxa"/>
        </w:tcPr>
        <w:p w14:paraId="436A9E3C" w14:textId="17F51344"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C4547D3" w14:textId="0A2BF1FE" w:rsidR="002B6635" w:rsidRDefault="00233605" w:rsidP="002B6635">
          <w:pPr>
            <w:pStyle w:val="FooterEven"/>
          </w:pPr>
          <w:r>
            <w:t xml:space="preserve"> </w:t>
          </w:r>
          <w:sdt>
            <w:sdtPr>
              <w:alias w:val="Document Title"/>
              <w:tag w:val=""/>
              <w:id w:val="-1513524470"/>
              <w:placeholder>
                <w:docPart w:val="5283DF3884894B1081B24799F3A581E5"/>
              </w:placeholder>
              <w:dataBinding w:prefixMappings="xmlns:ns0='http://purl.org/dc/elements/1.1/' xmlns:ns1='http://schemas.openxmlformats.org/package/2006/metadata/core-properties' " w:xpath="/ns1:coreProperties[1]/ns0:title[1]" w:storeItemID="{6C3C8BC8-F283-45AE-878A-BAB7291924A1}"/>
              <w:text/>
            </w:sdtPr>
            <w:sdtContent>
              <w:r>
                <w:t>Flora and Fauna Guarantee Act 1988 – Potentially Threatening Processes List</w:t>
              </w:r>
            </w:sdtContent>
          </w:sdt>
          <w:r>
            <w:t xml:space="preserve"> </w:t>
          </w:r>
        </w:p>
        <w:p w14:paraId="38E1564D" w14:textId="60C3BEE2" w:rsidR="00CD157B" w:rsidRPr="00810C40" w:rsidRDefault="00233605" w:rsidP="002B6635">
          <w:pPr>
            <w:pStyle w:val="FooterEven"/>
          </w:pPr>
          <w:r>
            <w:t>Ju</w:t>
          </w:r>
          <w:r w:rsidR="00A37839">
            <w:t>ly</w:t>
          </w:r>
          <w:r>
            <w:t xml:space="preserve"> 2026</w:t>
          </w:r>
        </w:p>
      </w:tc>
    </w:tr>
  </w:tbl>
  <w:p w14:paraId="3D98231A" w14:textId="77777777" w:rsidR="00CD157B" w:rsidRDefault="00CD157B" w:rsidP="00376EF3">
    <w:pPr>
      <w:pStyle w:val="FooterEven"/>
    </w:pPr>
  </w:p>
  <w:p w14:paraId="108773B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6AB2FD7" w14:textId="77777777" w:rsidTr="0040758A">
      <w:trPr>
        <w:trHeight w:val="397"/>
      </w:trPr>
      <w:tc>
        <w:tcPr>
          <w:tcW w:w="9071" w:type="dxa"/>
        </w:tcPr>
        <w:p w14:paraId="5AA140E8" w14:textId="44C24C54" w:rsidR="002B6635" w:rsidRDefault="00000000" w:rsidP="002B6635">
          <w:pPr>
            <w:pStyle w:val="FooterOdd"/>
          </w:pPr>
          <w:sdt>
            <w:sdtPr>
              <w:alias w:val="Document Title"/>
              <w:tag w:val=""/>
              <w:id w:val="-104888195"/>
              <w:placeholder>
                <w:docPart w:val="FC8E71799136413B97E7ADF419F1434E"/>
              </w:placeholder>
              <w:dataBinding w:prefixMappings="xmlns:ns0='http://purl.org/dc/elements/1.1/' xmlns:ns1='http://schemas.openxmlformats.org/package/2006/metadata/core-properties' " w:xpath="/ns1:coreProperties[1]/ns0:title[1]" w:storeItemID="{6C3C8BC8-F283-45AE-878A-BAB7291924A1}"/>
              <w:text/>
            </w:sdtPr>
            <w:sdtContent>
              <w:r w:rsidR="00233605">
                <w:t>Flora and Fauna Guarantee Act 1988 – Potentially Threatening Processes List</w:t>
              </w:r>
            </w:sdtContent>
          </w:sdt>
          <w:r w:rsidR="00233605">
            <w:t xml:space="preserve"> </w:t>
          </w:r>
        </w:p>
        <w:p w14:paraId="7743EC21" w14:textId="2A99AD94" w:rsidR="00CD157B" w:rsidRPr="00CB1FB7" w:rsidRDefault="00233605" w:rsidP="002B6635">
          <w:pPr>
            <w:pStyle w:val="FooterOdd"/>
            <w:rPr>
              <w:b/>
            </w:rPr>
          </w:pPr>
          <w:r>
            <w:t>Ju</w:t>
          </w:r>
          <w:r w:rsidR="00A37839">
            <w:t>ly</w:t>
          </w:r>
          <w:r>
            <w:t xml:space="preserve"> 2026</w:t>
          </w:r>
        </w:p>
      </w:tc>
      <w:tc>
        <w:tcPr>
          <w:tcW w:w="340" w:type="dxa"/>
        </w:tcPr>
        <w:p w14:paraId="03C6A4C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0573FF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8A7A" w14:textId="77777777" w:rsidR="002C625C" w:rsidRDefault="002C625C">
    <w:pPr>
      <w:pStyle w:val="Footer"/>
    </w:pPr>
    <w:r>
      <w:rPr>
        <w:noProof/>
      </w:rPr>
      <mc:AlternateContent>
        <mc:Choice Requires="wps">
          <w:drawing>
            <wp:anchor distT="0" distB="0" distL="0" distR="0" simplePos="0" relativeHeight="251666432" behindDoc="0" locked="0" layoutInCell="1" allowOverlap="1" wp14:anchorId="7EDAD16A" wp14:editId="719B1635">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42282" w14:textId="6CED79BF" w:rsidR="002C625C" w:rsidRPr="002C625C" w:rsidRDefault="002C625C" w:rsidP="002C625C">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DAD16A" id="_x0000_t202" coordsize="21600,21600" o:spt="202" path="m,l,21600r21600,l21600,xe">
              <v:stroke joinstyle="miter"/>
              <v:path gradientshapeok="t" o:connecttype="rect"/>
            </v:shapetype>
            <v:shape id="Text Box 46" o:spid="_x0000_s1027"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4B42282" w14:textId="6CED79BF" w:rsidR="002C625C" w:rsidRPr="002C625C" w:rsidRDefault="002C625C" w:rsidP="002C625C">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2E5F" w14:textId="77777777" w:rsidR="002C625C" w:rsidRDefault="002C625C">
    <w:pPr>
      <w:pStyle w:val="Footer"/>
    </w:pPr>
    <w:r>
      <w:rPr>
        <w:noProof/>
      </w:rPr>
      <mc:AlternateContent>
        <mc:Choice Requires="wps">
          <w:drawing>
            <wp:anchor distT="0" distB="0" distL="0" distR="0" simplePos="0" relativeHeight="251672576" behindDoc="0" locked="0" layoutInCell="1" allowOverlap="1" wp14:anchorId="058321EC" wp14:editId="5DF00178">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74F310" w14:textId="77777777" w:rsidR="002C625C" w:rsidRPr="002C625C" w:rsidRDefault="002C625C" w:rsidP="002C625C">
                          <w:pPr>
                            <w:spacing w:after="0"/>
                            <w:rPr>
                              <w:rFonts w:ascii="Calibri" w:eastAsia="Calibri" w:hAnsi="Calibri" w:cs="Calibri"/>
                              <w:noProof/>
                              <w:color w:val="000000"/>
                              <w:sz w:val="24"/>
                              <w:szCs w:val="24"/>
                            </w:rPr>
                          </w:pPr>
                          <w:r w:rsidRPr="002C625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8321EC" id="_x0000_t202" coordsize="21600,21600" o:spt="202" path="m,l,21600r21600,l21600,xe">
              <v:stroke joinstyle="miter"/>
              <v:path gradientshapeok="t" o:connecttype="rect"/>
            </v:shapetype>
            <v:shape id="Text Box 98" o:spid="_x0000_s1028"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A74F310" w14:textId="77777777" w:rsidR="002C625C" w:rsidRPr="002C625C" w:rsidRDefault="002C625C" w:rsidP="002C625C">
                    <w:pPr>
                      <w:spacing w:after="0"/>
                      <w:rPr>
                        <w:rFonts w:ascii="Calibri" w:eastAsia="Calibri" w:hAnsi="Calibri" w:cs="Calibri"/>
                        <w:noProof/>
                        <w:color w:val="000000"/>
                        <w:sz w:val="24"/>
                        <w:szCs w:val="24"/>
                      </w:rPr>
                    </w:pPr>
                    <w:r w:rsidRPr="002C625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25D5F" w14:textId="77777777" w:rsidR="00B55758" w:rsidRPr="0056073C" w:rsidRDefault="00B55758" w:rsidP="005D764F">
      <w:pPr>
        <w:pStyle w:val="FootnoteSeparator"/>
      </w:pPr>
    </w:p>
  </w:footnote>
  <w:footnote w:type="continuationSeparator" w:id="0">
    <w:p w14:paraId="5EFF5352" w14:textId="77777777" w:rsidR="00B55758" w:rsidRPr="00CA30B7" w:rsidRDefault="00B55758" w:rsidP="006D5A90">
      <w:pPr>
        <w:rPr>
          <w:lang w:val="en-US"/>
        </w:rPr>
      </w:pPr>
      <w:r w:rsidRPr="00CA30B7">
        <w:rPr>
          <w:lang w:val="en-US"/>
        </w:rPr>
        <w:t>_______</w:t>
      </w:r>
    </w:p>
  </w:footnote>
  <w:footnote w:type="continuationNotice" w:id="1">
    <w:p w14:paraId="36AA20F3" w14:textId="77777777" w:rsidR="00B55758" w:rsidRDefault="00B55758"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0F1C3" w14:textId="77777777" w:rsidR="00A37839" w:rsidRDefault="00A378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F480" w14:textId="77777777" w:rsidR="00A37839" w:rsidRDefault="00A378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13EA" w14:textId="77777777" w:rsidR="00A37839" w:rsidRDefault="00A37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5943F2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6A20B53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54ACC2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62C431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BEEADD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E5CABC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9FD683F"/>
    <w:multiLevelType w:val="hybridMultilevel"/>
    <w:tmpl w:val="E6F4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5"/>
  </w:num>
  <w:num w:numId="2" w16cid:durableId="1128745877">
    <w:abstractNumId w:val="16"/>
  </w:num>
  <w:num w:numId="3" w16cid:durableId="170411264">
    <w:abstractNumId w:val="44"/>
  </w:num>
  <w:num w:numId="4" w16cid:durableId="985085104">
    <w:abstractNumId w:val="14"/>
  </w:num>
  <w:num w:numId="5" w16cid:durableId="1872112631">
    <w:abstractNumId w:val="17"/>
  </w:num>
  <w:num w:numId="6" w16cid:durableId="336812815">
    <w:abstractNumId w:val="30"/>
  </w:num>
  <w:num w:numId="7" w16cid:durableId="155153463">
    <w:abstractNumId w:val="6"/>
  </w:num>
  <w:num w:numId="8" w16cid:durableId="1428236886">
    <w:abstractNumId w:val="33"/>
  </w:num>
  <w:num w:numId="9" w16cid:durableId="1644658156">
    <w:abstractNumId w:val="25"/>
  </w:num>
  <w:num w:numId="10" w16cid:durableId="103154041">
    <w:abstractNumId w:val="35"/>
  </w:num>
  <w:num w:numId="11" w16cid:durableId="2129203638">
    <w:abstractNumId w:val="38"/>
  </w:num>
  <w:num w:numId="12" w16cid:durableId="377365663">
    <w:abstractNumId w:val="31"/>
  </w:num>
  <w:num w:numId="13" w16cid:durableId="1308436166">
    <w:abstractNumId w:val="32"/>
  </w:num>
  <w:num w:numId="14" w16cid:durableId="1335643199">
    <w:abstractNumId w:val="42"/>
  </w:num>
  <w:num w:numId="15" w16cid:durableId="384449836">
    <w:abstractNumId w:val="12"/>
  </w:num>
  <w:num w:numId="16" w16cid:durableId="1160577431">
    <w:abstractNumId w:val="34"/>
  </w:num>
  <w:num w:numId="17" w16cid:durableId="27071314">
    <w:abstractNumId w:val="11"/>
  </w:num>
  <w:num w:numId="18" w16cid:durableId="338120444">
    <w:abstractNumId w:val="9"/>
  </w:num>
  <w:num w:numId="19" w16cid:durableId="1673139647">
    <w:abstractNumId w:val="21"/>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8"/>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8"/>
  </w:num>
  <w:num w:numId="30" w16cid:durableId="1579175524">
    <w:abstractNumId w:val="1"/>
  </w:num>
  <w:num w:numId="31" w16cid:durableId="1199856773">
    <w:abstractNumId w:val="3"/>
  </w:num>
  <w:num w:numId="32" w16cid:durableId="2138447666">
    <w:abstractNumId w:val="2"/>
  </w:num>
  <w:num w:numId="33" w16cid:durableId="334118162">
    <w:abstractNumId w:val="40"/>
  </w:num>
  <w:num w:numId="34" w16cid:durableId="196283207">
    <w:abstractNumId w:val="43"/>
  </w:num>
  <w:num w:numId="35" w16cid:durableId="1742215375">
    <w:abstractNumId w:val="52"/>
  </w:num>
  <w:num w:numId="36" w16cid:durableId="664823544">
    <w:abstractNumId w:val="48"/>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0"/>
  </w:num>
  <w:num w:numId="40" w16cid:durableId="465634399">
    <w:abstractNumId w:val="5"/>
  </w:num>
  <w:num w:numId="41" w16cid:durableId="1205675038">
    <w:abstractNumId w:val="3"/>
  </w:num>
  <w:num w:numId="42" w16cid:durableId="1020160178">
    <w:abstractNumId w:val="2"/>
  </w:num>
  <w:num w:numId="43" w16cid:durableId="1884125885">
    <w:abstractNumId w:val="4"/>
  </w:num>
  <w:num w:numId="44" w16cid:durableId="1269846642">
    <w:abstractNumId w:val="1"/>
  </w:num>
  <w:num w:numId="45" w16cid:durableId="5788388">
    <w:abstractNumId w:val="0"/>
  </w:num>
  <w:num w:numId="46" w16cid:durableId="18069226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423164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02433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6024341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958F7"/>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CA1"/>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8A4"/>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383"/>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B63"/>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305"/>
    <w:rsid w:val="00231477"/>
    <w:rsid w:val="002319D8"/>
    <w:rsid w:val="00231B63"/>
    <w:rsid w:val="002323B0"/>
    <w:rsid w:val="0023294F"/>
    <w:rsid w:val="00232D3E"/>
    <w:rsid w:val="002335AF"/>
    <w:rsid w:val="00233605"/>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25C"/>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521"/>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4F6D"/>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2ABE"/>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603"/>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2C1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1DD2"/>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67A"/>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30E"/>
    <w:rsid w:val="00734E3B"/>
    <w:rsid w:val="00735EAB"/>
    <w:rsid w:val="0073663C"/>
    <w:rsid w:val="0073689E"/>
    <w:rsid w:val="00736D7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53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DA2"/>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291"/>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839"/>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00E"/>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58"/>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454"/>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7DE"/>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6D09"/>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8F7"/>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21C"/>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D5C"/>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98D3A"/>
  <w15:docId w15:val="{3DF4AB77-6D4E-4A1A-A3E9-11DA5CC5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8D6291"/>
    <w:pPr>
      <w:keepNext/>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rsid w:val="008D6291"/>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B3272F" w:themeFill="accent1"/>
      </w:tcPr>
    </w:tblStylePr>
    <w:tblStylePr w:type="firstCol">
      <w:tblPr/>
      <w:tcPr>
        <w:shd w:val="clear" w:color="auto" w:fill="FFFFFF" w:themeFill="background1"/>
      </w:tcPr>
    </w:tblStylePr>
    <w:tblStylePr w:type="band1Vert">
      <w:tblPr/>
      <w:tcPr>
        <w:shd w:val="clear" w:color="auto" w:fill="F0D4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B3272F"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B3272F" w:themeColor="accent1"/>
        <w:left w:val="single" w:sz="4" w:space="12" w:color="B3272F" w:themeColor="accent1"/>
        <w:bottom w:val="single" w:sz="4" w:space="14" w:color="B3272F" w:themeColor="accent1"/>
        <w:right w:val="single" w:sz="4" w:space="12" w:color="B3272F" w:themeColor="accent1"/>
      </w:pBdr>
      <w:shd w:val="clear" w:color="auto" w:fill="B3272F"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8D6291"/>
    <w:pPr>
      <w:spacing w:before="0"/>
    </w:pPr>
  </w:style>
  <w:style w:type="character" w:customStyle="1" w:styleId="normaltextrun">
    <w:name w:val="normaltextrun"/>
    <w:basedOn w:val="DefaultParagraphFont"/>
    <w:rsid w:val="00532ABE"/>
  </w:style>
  <w:style w:type="paragraph" w:styleId="BodyTextIndent">
    <w:name w:val="Body Text Indent"/>
    <w:basedOn w:val="Normal"/>
    <w:link w:val="BodyTextIndentChar"/>
    <w:unhideWhenUsed/>
    <w:rsid w:val="003B3521"/>
    <w:pPr>
      <w:spacing w:before="0"/>
      <w:ind w:left="283"/>
    </w:pPr>
    <w:rPr>
      <w:rFonts w:cs="Arial"/>
      <w:color w:val="232222" w:themeColor="text1"/>
    </w:rPr>
  </w:style>
  <w:style w:type="character" w:customStyle="1" w:styleId="BodyTextIndentChar">
    <w:name w:val="Body Text Indent Char"/>
    <w:basedOn w:val="DefaultParagraphFont"/>
    <w:link w:val="BodyTextIndent"/>
    <w:rsid w:val="003B3521"/>
    <w:rPr>
      <w:rFonts w:cs="Arial"/>
      <w:color w:val="232222"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hyperlink" Target="http://creativecommons.org/licenses/by/4.0/" TargetMode="External"/><Relationship Id="rId21" Type="http://schemas.openxmlformats.org/officeDocument/2006/relationships/header" Target="header3.xml"/><Relationship Id="rId34" Type="http://schemas.openxmlformats.org/officeDocument/2006/relationships/image" Target="media/image12.svg"/><Relationship Id="rId42"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svg"/><Relationship Id="rId32" Type="http://schemas.openxmlformats.org/officeDocument/2006/relationships/image" Target="media/image10.svg"/><Relationship Id="rId37" Type="http://schemas.openxmlformats.org/officeDocument/2006/relationships/image" Target="media/image15.png"/><Relationship Id="rId40" Type="http://schemas.openxmlformats.org/officeDocument/2006/relationships/hyperlink" Target="mailto:customer.service@delwp.vic.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4.sv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7.jp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hyperlink" Target="http://creativecommons.org/licenses/by/4.0/" TargetMode="External"/><Relationship Id="rId20" Type="http://schemas.openxmlformats.org/officeDocument/2006/relationships/footer" Target="footer2.xml"/><Relationship Id="rId41" Type="http://schemas.openxmlformats.org/officeDocument/2006/relationships/hyperlink" Target="https://www.environment.vic.gov.au/conserving-threatened-species/threatened-li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DEECA%20Branded/DEECA%20Template%20(non-macro)/RECAFP_DEECA%20Branded%20Templates%20(Non-macro)/RECAFP_Red/Branded%20Templates/RECAFP_Red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86DA4B6EF64294A097D3B202F5446A"/>
        <w:category>
          <w:name w:val="General"/>
          <w:gallery w:val="placeholder"/>
        </w:category>
        <w:types>
          <w:type w:val="bbPlcHdr"/>
        </w:types>
        <w:behaviors>
          <w:behavior w:val="content"/>
        </w:behaviors>
        <w:guid w:val="{966A8355-A278-4305-B63E-F89EE4CB978C}"/>
      </w:docPartPr>
      <w:docPartBody>
        <w:p w:rsidR="007B2693" w:rsidRDefault="00000000">
          <w:pPr>
            <w:pStyle w:val="C386DA4B6EF64294A097D3B202F5446A"/>
          </w:pPr>
          <w:r w:rsidRPr="000C4F86">
            <w:rPr>
              <w:rStyle w:val="PlaceholderText"/>
            </w:rPr>
            <w:t>[Title]</w:t>
          </w:r>
        </w:p>
      </w:docPartBody>
    </w:docPart>
    <w:docPart>
      <w:docPartPr>
        <w:name w:val="BD250038136E40D5927FE29CB3E80E48"/>
        <w:category>
          <w:name w:val="General"/>
          <w:gallery w:val="placeholder"/>
        </w:category>
        <w:types>
          <w:type w:val="bbPlcHdr"/>
        </w:types>
        <w:behaviors>
          <w:behavior w:val="content"/>
        </w:behaviors>
        <w:guid w:val="{33EA5B16-3319-45DA-BCDD-84626FE6B96B}"/>
      </w:docPartPr>
      <w:docPartBody>
        <w:p w:rsidR="007B2693" w:rsidRDefault="00000000">
          <w:pPr>
            <w:pStyle w:val="BD250038136E40D5927FE29CB3E80E48"/>
          </w:pPr>
          <w:r>
            <w:rPr>
              <w:color w:val="156082" w:themeColor="accent1"/>
              <w:sz w:val="28"/>
              <w:szCs w:val="28"/>
            </w:rPr>
            <w:t>[Document subtitle]</w:t>
          </w:r>
        </w:p>
      </w:docPartBody>
    </w:docPart>
    <w:docPart>
      <w:docPartPr>
        <w:name w:val="FC8E71799136413B97E7ADF419F1434E"/>
        <w:category>
          <w:name w:val="General"/>
          <w:gallery w:val="placeholder"/>
        </w:category>
        <w:types>
          <w:type w:val="bbPlcHdr"/>
        </w:types>
        <w:behaviors>
          <w:behavior w:val="content"/>
        </w:behaviors>
        <w:guid w:val="{83E020A5-F6C7-4E28-8067-268801DDFBAE}"/>
      </w:docPartPr>
      <w:docPartBody>
        <w:p w:rsidR="00525B74" w:rsidRDefault="007B2693" w:rsidP="007B2693">
          <w:pPr>
            <w:pStyle w:val="FC8E71799136413B97E7ADF419F1434E"/>
          </w:pPr>
          <w:r w:rsidRPr="000C4F86">
            <w:rPr>
              <w:rStyle w:val="PlaceholderText"/>
            </w:rPr>
            <w:t>[Title]</w:t>
          </w:r>
        </w:p>
      </w:docPartBody>
    </w:docPart>
    <w:docPart>
      <w:docPartPr>
        <w:name w:val="5283DF3884894B1081B24799F3A581E5"/>
        <w:category>
          <w:name w:val="General"/>
          <w:gallery w:val="placeholder"/>
        </w:category>
        <w:types>
          <w:type w:val="bbPlcHdr"/>
        </w:types>
        <w:behaviors>
          <w:behavior w:val="content"/>
        </w:behaviors>
        <w:guid w:val="{601C665D-85FB-400A-AF2C-CC318B1EC477}"/>
      </w:docPartPr>
      <w:docPartBody>
        <w:p w:rsidR="00525B74" w:rsidRDefault="007B2693" w:rsidP="007B2693">
          <w:pPr>
            <w:pStyle w:val="5283DF3884894B1081B24799F3A581E5"/>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5F3"/>
    <w:rsid w:val="000A4CA1"/>
    <w:rsid w:val="00525B74"/>
    <w:rsid w:val="00783DA2"/>
    <w:rsid w:val="007B2693"/>
    <w:rsid w:val="00850222"/>
    <w:rsid w:val="009575F3"/>
    <w:rsid w:val="00A1551F"/>
    <w:rsid w:val="00B018B8"/>
    <w:rsid w:val="00D66D09"/>
    <w:rsid w:val="00F7779F"/>
    <w:rsid w:val="00FD4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2693"/>
    <w:rPr>
      <w:color w:val="808080"/>
    </w:rPr>
  </w:style>
  <w:style w:type="paragraph" w:customStyle="1" w:styleId="C386DA4B6EF64294A097D3B202F5446A">
    <w:name w:val="C386DA4B6EF64294A097D3B202F5446A"/>
  </w:style>
  <w:style w:type="paragraph" w:customStyle="1" w:styleId="BD250038136E40D5927FE29CB3E80E48">
    <w:name w:val="BD250038136E40D5927FE29CB3E80E48"/>
  </w:style>
  <w:style w:type="paragraph" w:customStyle="1" w:styleId="FC8E71799136413B97E7ADF419F1434E">
    <w:name w:val="FC8E71799136413B97E7ADF419F1434E"/>
    <w:rsid w:val="007B2693"/>
  </w:style>
  <w:style w:type="paragraph" w:customStyle="1" w:styleId="5283DF3884894B1081B24799F3A581E5">
    <w:name w:val="5283DF3884894B1081B24799F3A581E5"/>
    <w:rsid w:val="007B26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CAFP Theme">
  <a:themeElements>
    <a:clrScheme name="Custom 17">
      <a:dk1>
        <a:srgbClr val="232222"/>
      </a:dk1>
      <a:lt1>
        <a:sysClr val="window" lastClr="FFFFFF"/>
      </a:lt1>
      <a:dk2>
        <a:srgbClr val="201547"/>
      </a:dk2>
      <a:lt2>
        <a:srgbClr val="F0D4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CAFP Theme" id="{206E2C7C-DF42-4BE4-A98E-A7AF57DFC42B}" vid="{54E2F1D0-AC14-424A-9626-5A5996D9B1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ct:contentTypeSchema xmlns:ct="http://schemas.microsoft.com/office/2006/metadata/contentType" xmlns:ma="http://schemas.microsoft.com/office/2006/metadata/properties/metaAttributes" ct:_="" ma:_="" ma:contentTypeName="Document" ma:contentTypeID="0x010100282362B2803B004AB109F664A62EA8C8" ma:contentTypeVersion="10" ma:contentTypeDescription="Create a new document." ma:contentTypeScope="" ma:versionID="bd36770c7697c55678c57d15ecbcd994">
  <xsd:schema xmlns:xsd="http://www.w3.org/2001/XMLSchema" xmlns:xs="http://www.w3.org/2001/XMLSchema" xmlns:p="http://schemas.microsoft.com/office/2006/metadata/properties" xmlns:ns2="a5f32de4-e402-4188-b034-e71ca7d22e54" xmlns:ns3="10e56b94-218a-44a5-9c0e-caf4939709f8" xmlns:ns4="d9b29870-e42c-4e6a-b14e-6999141490c4" targetNamespace="http://schemas.microsoft.com/office/2006/metadata/properties" ma:root="true" ma:fieldsID="cc6207c1ed56062dd7a46514d1735dd4" ns2:_="" ns3:_="" ns4:_="">
    <xsd:import namespace="a5f32de4-e402-4188-b034-e71ca7d22e54"/>
    <xsd:import namespace="10e56b94-218a-44a5-9c0e-caf4939709f8"/>
    <xsd:import namespace="d9b29870-e42c-4e6a-b14e-6999141490c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56b94-218a-44a5-9c0e-caf4939709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29870-e42c-4e6a-b14e-6999141490c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673180-976c-4c59-ba19-5bdda3461b0f}" ma:internalName="TaxCatchAll" ma:showField="CatchAllData" ma:web="d9b29870-e42c-4e6a-b14e-6999141490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b29870-e42c-4e6a-b14e-6999141490c4">
      <Value>5</Value>
      <Value>3</Value>
      <Value>2</Value>
      <Value>1</Value>
    </TaxCatchAll>
    <lcf76f155ced4ddcb4097134ff3c332f xmlns="10e56b94-218a-44a5-9c0e-caf4939709f8">
      <Terms xmlns="http://schemas.microsoft.com/office/infopath/2007/PartnerControls"/>
    </lcf76f155ced4ddcb4097134ff3c332f>
  </documentManagement>
</p:properties>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33E50-9022-45DE-BBD8-0290E9687BF4}">
  <ds:schemaRefs>
    <ds:schemaRef ds:uri="Microsoft.SharePoint.Taxonomy.ContentTypeSync"/>
  </ds:schemaRefs>
</ds:datastoreItem>
</file>

<file path=customXml/itemProps3.xml><?xml version="1.0" encoding="utf-8"?>
<ds:datastoreItem xmlns:ds="http://schemas.openxmlformats.org/officeDocument/2006/customXml" ds:itemID="{6BBF14A8-180F-4BFC-9D35-38F280E41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0e56b94-218a-44a5-9c0e-caf4939709f8"/>
    <ds:schemaRef ds:uri="d9b29870-e42c-4e6a-b14e-699914149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d9b29870-e42c-4e6a-b14e-6999141490c4"/>
    <ds:schemaRef ds:uri="10e56b94-218a-44a5-9c0e-caf4939709f8"/>
  </ds:schemaRefs>
</ds:datastoreItem>
</file>

<file path=customXml/itemProps5.xml><?xml version="1.0" encoding="utf-8"?>
<ds:datastoreItem xmlns:ds="http://schemas.openxmlformats.org/officeDocument/2006/customXml" ds:itemID="{7EACF044-4305-4A76-9844-0248A8D60915}">
  <ds:schemaRefs>
    <ds:schemaRef ds:uri="http://schemas.microsoft.com/sharepoint/events"/>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RECAFP_Red_Report.dotx</Template>
  <TotalTime>63</TotalTime>
  <Pages>4</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Flora and Fauna Guarantee Act 1988 – Potentially Threatening Processes List</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 Potentially Threatening Processes List</dc:title>
  <dc:subject>July 2026</dc:subject>
  <dc:creator>Clare Brownridge (DEECA)</dc:creator>
  <cp:keywords/>
  <dc:description/>
  <cp:lastModifiedBy>Clare Brownridge (DEECA)</cp:lastModifiedBy>
  <cp:revision>5</cp:revision>
  <cp:lastPrinted>2026-06-12T04:41:00Z</cp:lastPrinted>
  <dcterms:created xsi:type="dcterms:W3CDTF">2026-06-11T06:59:00Z</dcterms:created>
  <dcterms:modified xsi:type="dcterms:W3CDTF">2026-07-01T06:33:00Z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0x010100282362B2803B004AB109F664A62EA8C8</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2023-10-25T22:40:07Z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52714b08-7aaf-45a0-b169-ede016f93b05</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i4>2</vt:i4>
  </property>
  <property fmtid="{D5CDD505-2E9C-101B-9397-08002B2CF9AE}" pid="19" name="Security Classification">
    <vt:i4>3</vt:i4>
  </property>
</Properties>
</file>